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09F" w:rsidRPr="00E507C8" w:rsidRDefault="00C1409F" w:rsidP="007D6580">
      <w:pPr>
        <w:tabs>
          <w:tab w:val="num" w:pos="720"/>
        </w:tabs>
        <w:spacing w:after="75" w:line="334" w:lineRule="atLeast"/>
        <w:jc w:val="center"/>
        <w:textAlignment w:val="baseline"/>
        <w:rPr>
          <w:sz w:val="44"/>
          <w:szCs w:val="44"/>
        </w:rPr>
      </w:pPr>
      <w:r w:rsidRPr="00E507C8">
        <w:rPr>
          <w:sz w:val="44"/>
          <w:szCs w:val="44"/>
        </w:rPr>
        <w:t>Help our farm and the environment!</w:t>
      </w:r>
    </w:p>
    <w:p w:rsidR="00C1409F" w:rsidRPr="005F465D" w:rsidRDefault="00C1409F" w:rsidP="007D6580">
      <w:pPr>
        <w:tabs>
          <w:tab w:val="num" w:pos="720"/>
        </w:tabs>
        <w:spacing w:after="75" w:line="334" w:lineRule="atLeast"/>
        <w:jc w:val="center"/>
        <w:textAlignment w:val="baseline"/>
        <w:rPr>
          <w:sz w:val="40"/>
          <w:szCs w:val="40"/>
        </w:rPr>
      </w:pPr>
    </w:p>
    <w:p w:rsidR="00C1409F" w:rsidRDefault="00C1409F" w:rsidP="002A5D14">
      <w:pPr>
        <w:tabs>
          <w:tab w:val="num" w:pos="720"/>
        </w:tabs>
        <w:spacing w:after="75" w:line="334" w:lineRule="atLeast"/>
        <w:textAlignment w:val="baseline"/>
      </w:pPr>
      <w:r w:rsidRPr="000712D2">
        <w:t xml:space="preserve">The Little Barnyard Preschool is now offering a way for preschool families to compost food from home that would otherwise be sent to the landfill. </w:t>
      </w:r>
    </w:p>
    <w:p w:rsidR="00C1409F" w:rsidRPr="000712D2" w:rsidRDefault="00C1409F" w:rsidP="002A5D14">
      <w:pPr>
        <w:tabs>
          <w:tab w:val="num" w:pos="720"/>
        </w:tabs>
        <w:spacing w:after="75" w:line="334" w:lineRule="atLeast"/>
        <w:textAlignment w:val="baseline"/>
      </w:pPr>
    </w:p>
    <w:p w:rsidR="00C1409F" w:rsidRPr="000712D2" w:rsidRDefault="00C1409F" w:rsidP="002A5D14">
      <w:pPr>
        <w:tabs>
          <w:tab w:val="num" w:pos="720"/>
        </w:tabs>
        <w:spacing w:after="75" w:line="334" w:lineRule="atLeast"/>
        <w:textAlignment w:val="baseline"/>
      </w:pPr>
      <w:r w:rsidRPr="000712D2">
        <w:t>Did you know the average American wastes about 30% of the food they purchase? Here are some tips to avoid food waste:</w:t>
      </w:r>
      <w:r w:rsidRPr="000712D2">
        <w:rPr>
          <w:noProof/>
        </w:rPr>
        <w:t xml:space="preserve"> </w:t>
      </w:r>
    </w:p>
    <w:p w:rsidR="00C1409F" w:rsidRPr="000712D2" w:rsidRDefault="00C1409F" w:rsidP="007D6580">
      <w:pPr>
        <w:pStyle w:val="ListParagraph"/>
        <w:numPr>
          <w:ilvl w:val="0"/>
          <w:numId w:val="12"/>
        </w:numPr>
        <w:tabs>
          <w:tab w:val="num" w:pos="720"/>
        </w:tabs>
        <w:spacing w:after="75" w:line="334" w:lineRule="atLeast"/>
        <w:textAlignment w:val="baseline"/>
      </w:pPr>
      <w:r w:rsidRPr="000712D2">
        <w:t>Meal plan</w:t>
      </w:r>
    </w:p>
    <w:p w:rsidR="00C1409F" w:rsidRPr="000712D2" w:rsidRDefault="00C1409F" w:rsidP="007D6580">
      <w:pPr>
        <w:pStyle w:val="ListParagraph"/>
        <w:numPr>
          <w:ilvl w:val="0"/>
          <w:numId w:val="12"/>
        </w:numPr>
        <w:tabs>
          <w:tab w:val="num" w:pos="720"/>
        </w:tabs>
        <w:spacing w:after="75" w:line="334" w:lineRule="atLeast"/>
        <w:textAlignment w:val="baseline"/>
      </w:pPr>
      <w:r w:rsidRPr="000712D2">
        <w:t xml:space="preserve">Get creative with </w:t>
      </w:r>
      <w:r>
        <w:t>the food in</w:t>
      </w:r>
      <w:r w:rsidRPr="000712D2">
        <w:t xml:space="preserve"> your pantry and fridge before buying more</w:t>
      </w:r>
    </w:p>
    <w:p w:rsidR="00C1409F" w:rsidRDefault="00C1409F" w:rsidP="0033236A">
      <w:pPr>
        <w:pStyle w:val="ListParagraph"/>
        <w:numPr>
          <w:ilvl w:val="0"/>
          <w:numId w:val="12"/>
        </w:numPr>
        <w:tabs>
          <w:tab w:val="num" w:pos="720"/>
        </w:tabs>
        <w:spacing w:after="75" w:line="334" w:lineRule="atLeast"/>
        <w:textAlignment w:val="baseline"/>
      </w:pPr>
      <w:r>
        <w:rPr>
          <w:noProof/>
        </w:rPr>
        <w:t xml:space="preserve">Save and eat leftovers </w:t>
      </w:r>
      <w:r>
        <w:t xml:space="preserve">before making new meals </w:t>
      </w:r>
    </w:p>
    <w:p w:rsidR="00C1409F" w:rsidRDefault="00C1409F" w:rsidP="005F5C70">
      <w:pPr>
        <w:tabs>
          <w:tab w:val="num" w:pos="720"/>
        </w:tabs>
        <w:spacing w:after="75" w:line="334" w:lineRule="atLeast"/>
        <w:textAlignment w:val="baseline"/>
      </w:pPr>
    </w:p>
    <w:p w:rsidR="00C1409F" w:rsidRDefault="00C1409F" w:rsidP="005F5C70">
      <w:pPr>
        <w:tabs>
          <w:tab w:val="num" w:pos="720"/>
        </w:tabs>
        <w:spacing w:after="75" w:line="334" w:lineRule="atLeast"/>
        <w:textAlignment w:val="baseline"/>
      </w:pPr>
      <w:r w:rsidRPr="000712D2">
        <w:t xml:space="preserve">We understand there will always be some food waste and scraps, so let’s put the unwanted food to good use and feed our animals and garden with it! </w:t>
      </w:r>
    </w:p>
    <w:p w:rsidR="00C1409F" w:rsidRDefault="00C1409F" w:rsidP="005F5C70">
      <w:pPr>
        <w:tabs>
          <w:tab w:val="num" w:pos="720"/>
        </w:tabs>
        <w:spacing w:after="75" w:line="334" w:lineRule="atLeast"/>
        <w:textAlignment w:val="baseline"/>
      </w:pPr>
    </w:p>
    <w:p w:rsidR="00C1409F" w:rsidRPr="005C4779" w:rsidRDefault="00C1409F" w:rsidP="00E507C8">
      <w:pPr>
        <w:tabs>
          <w:tab w:val="num" w:pos="720"/>
        </w:tabs>
        <w:spacing w:after="75" w:line="334" w:lineRule="atLeast"/>
        <w:textAlignment w:val="baseline"/>
      </w:pPr>
      <w:r w:rsidRPr="005C4779">
        <w:t xml:space="preserve">When collecting food scraps in my kitchen, I reuse two small plastic tubs with handles and lids. They are easy to clean and transport. Labeling your containers “compost” and “chicken food” will help presort the food in your kitchen before dropping it off in our bins. </w:t>
      </w:r>
      <w:bookmarkStart w:id="0" w:name="_GoBack"/>
      <w:bookmarkEnd w:id="0"/>
      <w:r>
        <w:t xml:space="preserve">If you will </w:t>
      </w:r>
      <w:r w:rsidRPr="005C4779">
        <w:t>be storing the chicke</w:t>
      </w:r>
      <w:r>
        <w:t>n food for more than a day or two</w:t>
      </w:r>
      <w:r w:rsidRPr="005C4779">
        <w:t xml:space="preserve"> before </w:t>
      </w:r>
      <w:r>
        <w:t>dropping it off</w:t>
      </w:r>
      <w:r w:rsidRPr="005C4779">
        <w:t xml:space="preserve">, please refrigerate or freeze it to keep from spoiling. I will have two labeled compost bins outside the </w:t>
      </w:r>
      <w:r>
        <w:t>front door</w:t>
      </w:r>
      <w:r w:rsidRPr="005C4779">
        <w:t xml:space="preserve">. Please pour your unwanted food in the correct bins and take your containers with you to use again. </w:t>
      </w:r>
    </w:p>
    <w:p w:rsidR="00C1409F" w:rsidRPr="000712D2" w:rsidRDefault="00C1409F" w:rsidP="002A5D14">
      <w:pPr>
        <w:tabs>
          <w:tab w:val="num" w:pos="720"/>
        </w:tabs>
        <w:spacing w:after="75" w:line="334" w:lineRule="atLeast"/>
        <w:textAlignment w:val="baseline"/>
      </w:pPr>
    </w:p>
    <w:p w:rsidR="00C1409F" w:rsidRPr="000712D2" w:rsidRDefault="00C1409F" w:rsidP="002A5D14">
      <w:pPr>
        <w:tabs>
          <w:tab w:val="num" w:pos="720"/>
        </w:tabs>
        <w:spacing w:after="75" w:line="334" w:lineRule="atLeast"/>
        <w:textAlignment w:val="baseline"/>
      </w:pPr>
      <w:r>
        <w:t>Here i</w:t>
      </w:r>
      <w:r w:rsidRPr="000712D2">
        <w:t xml:space="preserve">s a list of foods to </w:t>
      </w:r>
      <w:r w:rsidRPr="00AA1CBB">
        <w:rPr>
          <w:u w:val="single"/>
        </w:rPr>
        <w:t>avoid</w:t>
      </w:r>
      <w:r w:rsidRPr="000712D2">
        <w:t xml:space="preserve"> putti</w:t>
      </w:r>
      <w:r>
        <w:t xml:space="preserve">ng in the “chicken food” bucket; </w:t>
      </w:r>
      <w:r w:rsidRPr="000712D2">
        <w:t xml:space="preserve">these items need to go into the “compost” bin. </w:t>
      </w:r>
    </w:p>
    <w:p w:rsidR="00C1409F" w:rsidRPr="000712D2" w:rsidRDefault="00C1409F" w:rsidP="005C4779">
      <w:pPr>
        <w:pStyle w:val="ListBullet2"/>
        <w:numPr>
          <w:ilvl w:val="0"/>
          <w:numId w:val="15"/>
        </w:numPr>
      </w:pPr>
      <w:r w:rsidRPr="000712D2">
        <w:t>Onion (a little is fine if it’s cooked into other food)</w:t>
      </w:r>
    </w:p>
    <w:p w:rsidR="00C1409F" w:rsidRPr="000712D2" w:rsidRDefault="00C1409F" w:rsidP="005C4779">
      <w:pPr>
        <w:pStyle w:val="ListBullet2"/>
        <w:numPr>
          <w:ilvl w:val="0"/>
          <w:numId w:val="15"/>
        </w:numPr>
      </w:pPr>
      <w:r>
        <w:t>Raw eggs (shells and cooked eggs are</w:t>
      </w:r>
      <w:r w:rsidRPr="000712D2">
        <w:t xml:space="preserve"> fine)</w:t>
      </w:r>
    </w:p>
    <w:p w:rsidR="00C1409F" w:rsidRPr="000712D2" w:rsidRDefault="00C1409F" w:rsidP="005C4779">
      <w:pPr>
        <w:pStyle w:val="ListBullet2"/>
        <w:numPr>
          <w:ilvl w:val="0"/>
          <w:numId w:val="15"/>
        </w:numPr>
      </w:pPr>
      <w:r w:rsidRPr="000712D2">
        <w:t>Spinach</w:t>
      </w:r>
    </w:p>
    <w:p w:rsidR="00C1409F" w:rsidRPr="000712D2" w:rsidRDefault="00C1409F" w:rsidP="005C4779">
      <w:pPr>
        <w:pStyle w:val="ListBullet2"/>
        <w:numPr>
          <w:ilvl w:val="0"/>
          <w:numId w:val="15"/>
        </w:numPr>
      </w:pPr>
      <w:r w:rsidRPr="000712D2">
        <w:t xml:space="preserve">Potatoes </w:t>
      </w:r>
    </w:p>
    <w:p w:rsidR="00C1409F" w:rsidRPr="000712D2" w:rsidRDefault="00C1409F" w:rsidP="005C4779">
      <w:pPr>
        <w:pStyle w:val="ListBullet2"/>
        <w:numPr>
          <w:ilvl w:val="0"/>
          <w:numId w:val="15"/>
        </w:numPr>
      </w:pPr>
      <w:r w:rsidRPr="000712D2">
        <w:t xml:space="preserve">Citrus </w:t>
      </w:r>
    </w:p>
    <w:p w:rsidR="00C1409F" w:rsidRPr="000712D2" w:rsidRDefault="00C1409F" w:rsidP="005C4779">
      <w:pPr>
        <w:pStyle w:val="ListBullet2"/>
        <w:numPr>
          <w:ilvl w:val="0"/>
          <w:numId w:val="15"/>
        </w:numPr>
      </w:pPr>
      <w:r w:rsidRPr="000712D2">
        <w:t>Dried or undercooked beans and rice</w:t>
      </w:r>
    </w:p>
    <w:p w:rsidR="00C1409F" w:rsidRPr="000712D2" w:rsidRDefault="00C1409F" w:rsidP="005C4779">
      <w:pPr>
        <w:pStyle w:val="ListBullet2"/>
        <w:numPr>
          <w:ilvl w:val="0"/>
          <w:numId w:val="15"/>
        </w:numPr>
      </w:pPr>
      <w:r w:rsidRPr="000712D2">
        <w:t>Avocado skin or pit</w:t>
      </w:r>
    </w:p>
    <w:p w:rsidR="00C1409F" w:rsidRPr="000712D2" w:rsidRDefault="00C1409F" w:rsidP="005C4779">
      <w:pPr>
        <w:pStyle w:val="ListBullet2"/>
        <w:numPr>
          <w:ilvl w:val="0"/>
          <w:numId w:val="15"/>
        </w:numPr>
      </w:pPr>
      <w:r w:rsidRPr="000712D2">
        <w:t>Sugary stuff</w:t>
      </w:r>
    </w:p>
    <w:p w:rsidR="00C1409F" w:rsidRPr="000712D2" w:rsidRDefault="00C1409F" w:rsidP="005C4779">
      <w:pPr>
        <w:pStyle w:val="ListBullet2"/>
        <w:numPr>
          <w:ilvl w:val="0"/>
          <w:numId w:val="15"/>
        </w:numPr>
      </w:pPr>
      <w:r w:rsidRPr="000712D2">
        <w:t>Rotten or moldy food</w:t>
      </w:r>
    </w:p>
    <w:p w:rsidR="00C1409F" w:rsidRPr="000712D2" w:rsidRDefault="00C1409F" w:rsidP="005C4779">
      <w:pPr>
        <w:pStyle w:val="ListBullet2"/>
        <w:numPr>
          <w:ilvl w:val="0"/>
          <w:numId w:val="15"/>
        </w:numPr>
      </w:pPr>
      <w:r w:rsidRPr="000712D2">
        <w:t>Chocolate or candy</w:t>
      </w:r>
    </w:p>
    <w:p w:rsidR="00C1409F" w:rsidRPr="000712D2" w:rsidRDefault="00C1409F" w:rsidP="005C4779">
      <w:pPr>
        <w:pStyle w:val="ListBullet2"/>
        <w:numPr>
          <w:ilvl w:val="0"/>
          <w:numId w:val="15"/>
        </w:numPr>
      </w:pPr>
      <w:r w:rsidRPr="000712D2">
        <w:t>Anything containing caffeine</w:t>
      </w:r>
    </w:p>
    <w:p w:rsidR="00C1409F" w:rsidRPr="000712D2" w:rsidRDefault="00C1409F" w:rsidP="005C4779">
      <w:pPr>
        <w:pStyle w:val="ListBullet2"/>
        <w:numPr>
          <w:ilvl w:val="0"/>
          <w:numId w:val="15"/>
        </w:numPr>
      </w:pPr>
      <w:r>
        <w:t>Tomato</w:t>
      </w:r>
      <w:r w:rsidRPr="000712D2">
        <w:t xml:space="preserve"> or eggplant leaves (the fruits of these plants are fine,</w:t>
      </w:r>
      <w:r>
        <w:t xml:space="preserve"> though</w:t>
      </w:r>
      <w:r w:rsidRPr="000712D2">
        <w:t xml:space="preserve"> unripened fruits or the plant itself should be avoided)</w:t>
      </w:r>
    </w:p>
    <w:p w:rsidR="00C1409F" w:rsidRPr="000712D2" w:rsidRDefault="00C1409F" w:rsidP="005C4779">
      <w:pPr>
        <w:pStyle w:val="ListBullet2"/>
        <w:numPr>
          <w:ilvl w:val="0"/>
          <w:numId w:val="15"/>
        </w:numPr>
      </w:pPr>
      <w:r w:rsidRPr="000712D2">
        <w:t>Large pits from fruits</w:t>
      </w:r>
    </w:p>
    <w:p w:rsidR="00C1409F" w:rsidRPr="000712D2" w:rsidRDefault="00C1409F" w:rsidP="005C4779">
      <w:pPr>
        <w:pStyle w:val="ListBullet2"/>
        <w:numPr>
          <w:ilvl w:val="0"/>
          <w:numId w:val="15"/>
        </w:numPr>
      </w:pPr>
      <w:r w:rsidRPr="000712D2">
        <w:t>Wild mushrooms</w:t>
      </w:r>
    </w:p>
    <w:p w:rsidR="00C1409F" w:rsidRPr="000712D2" w:rsidRDefault="00C1409F" w:rsidP="005C4779">
      <w:pPr>
        <w:pStyle w:val="ListBullet2"/>
        <w:numPr>
          <w:ilvl w:val="0"/>
          <w:numId w:val="15"/>
        </w:numPr>
      </w:pPr>
      <w:r w:rsidRPr="000712D2">
        <w:t>Rhubarb</w:t>
      </w:r>
    </w:p>
    <w:p w:rsidR="00C1409F" w:rsidRDefault="00C1409F" w:rsidP="005C4779">
      <w:pPr>
        <w:pStyle w:val="ListBullet2"/>
        <w:numPr>
          <w:ilvl w:val="0"/>
          <w:numId w:val="15"/>
        </w:numPr>
      </w:pPr>
      <w:r w:rsidRPr="000712D2">
        <w:t>Raw meat (cooked is fine)</w:t>
      </w:r>
    </w:p>
    <w:p w:rsidR="00C1409F" w:rsidRPr="000712D2" w:rsidRDefault="00C1409F" w:rsidP="005C4779">
      <w:pPr>
        <w:pStyle w:val="ListBullet2"/>
        <w:numPr>
          <w:ilvl w:val="0"/>
          <w:numId w:val="15"/>
        </w:numPr>
      </w:pPr>
      <w:r>
        <w:t>Compostable paper products (acceptable if ripped into small pieces)</w:t>
      </w:r>
    </w:p>
    <w:p w:rsidR="00C1409F" w:rsidRPr="000712D2" w:rsidRDefault="00C1409F" w:rsidP="00633F69">
      <w:pPr>
        <w:spacing w:after="75" w:line="334" w:lineRule="atLeast"/>
        <w:ind w:left="600"/>
        <w:textAlignment w:val="baseline"/>
        <w:rPr>
          <w:color w:val="000000"/>
        </w:rPr>
      </w:pPr>
    </w:p>
    <w:p w:rsidR="00C1409F" w:rsidRPr="000712D2" w:rsidRDefault="00C1409F">
      <w:r>
        <w:t>Below are i</w:t>
      </w:r>
      <w:r w:rsidRPr="000712D2">
        <w:t xml:space="preserve">tems </w:t>
      </w:r>
      <w:r w:rsidRPr="00AA1CBB">
        <w:rPr>
          <w:u w:val="single"/>
        </w:rPr>
        <w:t>not</w:t>
      </w:r>
      <w:r w:rsidRPr="000712D2">
        <w:t xml:space="preserve"> allowed in </w:t>
      </w:r>
      <w:r>
        <w:t xml:space="preserve">either the </w:t>
      </w:r>
      <w:r w:rsidRPr="000712D2">
        <w:t xml:space="preserve">“compost” bin or </w:t>
      </w:r>
      <w:r>
        <w:t xml:space="preserve">the </w:t>
      </w:r>
      <w:r w:rsidRPr="000712D2">
        <w:t>“chicken food” bucket. These do not break down quickly in a home compost system</w:t>
      </w:r>
      <w:r>
        <w:t xml:space="preserve">. Industrial compost facilities may accept these. </w:t>
      </w:r>
    </w:p>
    <w:p w:rsidR="00C1409F" w:rsidRPr="000712D2" w:rsidRDefault="00C1409F" w:rsidP="005C4779">
      <w:pPr>
        <w:pStyle w:val="ListBullet2"/>
        <w:numPr>
          <w:ilvl w:val="0"/>
          <w:numId w:val="15"/>
        </w:numPr>
      </w:pPr>
      <w:r w:rsidRPr="000712D2">
        <w:t>Bones</w:t>
      </w:r>
    </w:p>
    <w:p w:rsidR="00C1409F" w:rsidRDefault="00C1409F" w:rsidP="005C4779">
      <w:pPr>
        <w:pStyle w:val="ListBullet2"/>
        <w:numPr>
          <w:ilvl w:val="0"/>
          <w:numId w:val="15"/>
        </w:numPr>
      </w:pPr>
      <w:r w:rsidRPr="000712D2">
        <w:t>Compostable plastic cutlery and bags</w:t>
      </w:r>
    </w:p>
    <w:p w:rsidR="00C1409F" w:rsidRDefault="00C1409F" w:rsidP="0033236A">
      <w:pPr>
        <w:pStyle w:val="ListBullet2"/>
        <w:numPr>
          <w:ilvl w:val="0"/>
          <w:numId w:val="0"/>
        </w:numPr>
        <w:ind w:left="720" w:hanging="360"/>
      </w:pPr>
    </w:p>
    <w:p w:rsidR="00C1409F" w:rsidRDefault="00C1409F" w:rsidP="00557766">
      <w:pPr>
        <w:pStyle w:val="ListBullet2"/>
        <w:numPr>
          <w:ilvl w:val="0"/>
          <w:numId w:val="0"/>
        </w:numPr>
        <w:ind w:left="720" w:hanging="36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1.5pt">
            <v:imagedata r:id="rId7" o:title=""/>
          </v:shape>
        </w:pict>
      </w:r>
      <w:r>
        <w:t xml:space="preserve">    </w:t>
      </w:r>
      <w:r>
        <w:pict>
          <v:shape id="_x0000_i1026" type="#_x0000_t75" style="width:201.75pt;height:151.5pt">
            <v:imagedata r:id="rId8" o:title=""/>
          </v:shape>
        </w:pict>
      </w:r>
    </w:p>
    <w:p w:rsidR="00C1409F" w:rsidRPr="000712D2" w:rsidRDefault="00C1409F" w:rsidP="00557766">
      <w:pPr>
        <w:pStyle w:val="ListBullet2"/>
        <w:numPr>
          <w:ilvl w:val="0"/>
          <w:numId w:val="0"/>
        </w:numPr>
        <w:ind w:left="720" w:hanging="360"/>
        <w:jc w:val="center"/>
      </w:pPr>
      <w:r>
        <w:pict>
          <v:shape id="_x0000_i1027" type="#_x0000_t75" style="width:159pt;height:211.5pt">
            <v:imagedata r:id="rId9" o:title=""/>
          </v:shape>
        </w:pict>
      </w:r>
      <w:r>
        <w:t xml:space="preserve">    </w:t>
      </w:r>
      <w:r>
        <w:pict>
          <v:shape id="_x0000_i1028" type="#_x0000_t75" style="width:159pt;height:211.5pt">
            <v:imagedata r:id="rId10" o:title=""/>
          </v:shape>
        </w:pict>
      </w:r>
    </w:p>
    <w:sectPr w:rsidR="00C1409F" w:rsidRPr="000712D2" w:rsidSect="005C4779">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9F" w:rsidRDefault="00C1409F" w:rsidP="00B64D68">
      <w:pPr>
        <w:spacing w:after="0" w:line="240" w:lineRule="auto"/>
      </w:pPr>
      <w:r>
        <w:separator/>
      </w:r>
    </w:p>
  </w:endnote>
  <w:endnote w:type="continuationSeparator" w:id="0">
    <w:p w:rsidR="00C1409F" w:rsidRDefault="00C1409F" w:rsidP="00B64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9F" w:rsidRDefault="00C1409F" w:rsidP="00B64D68">
      <w:pPr>
        <w:spacing w:after="0" w:line="240" w:lineRule="auto"/>
      </w:pPr>
      <w:r>
        <w:separator/>
      </w:r>
    </w:p>
  </w:footnote>
  <w:footnote w:type="continuationSeparator" w:id="0">
    <w:p w:rsidR="00C1409F" w:rsidRDefault="00C1409F" w:rsidP="00B64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8E95B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E5E7E4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712004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DACD9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59CEB39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527B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E1EA8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1F4AC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E7FD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8C2D00"/>
    <w:lvl w:ilvl="0">
      <w:start w:val="1"/>
      <w:numFmt w:val="bullet"/>
      <w:lvlText w:val=""/>
      <w:lvlJc w:val="left"/>
      <w:pPr>
        <w:tabs>
          <w:tab w:val="num" w:pos="360"/>
        </w:tabs>
        <w:ind w:left="360" w:hanging="360"/>
      </w:pPr>
      <w:rPr>
        <w:rFonts w:ascii="Symbol" w:hAnsi="Symbol" w:hint="default"/>
      </w:rPr>
    </w:lvl>
  </w:abstractNum>
  <w:abstractNum w:abstractNumId="10">
    <w:nsid w:val="087C3647"/>
    <w:multiLevelType w:val="hybridMultilevel"/>
    <w:tmpl w:val="7DE8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D10E6"/>
    <w:multiLevelType w:val="hybridMultilevel"/>
    <w:tmpl w:val="DAB295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A6416C6"/>
    <w:multiLevelType w:val="multilevel"/>
    <w:tmpl w:val="B1EE6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F41209"/>
    <w:multiLevelType w:val="hybridMultilevel"/>
    <w:tmpl w:val="3C44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9"/>
  </w:num>
  <w:num w:numId="4">
    <w:abstractNumId w:val="7"/>
  </w:num>
  <w:num w:numId="5">
    <w:abstractNumId w:val="9"/>
  </w:num>
  <w:num w:numId="6">
    <w:abstractNumId w:val="7"/>
  </w:num>
  <w:num w:numId="7">
    <w:abstractNumId w:val="9"/>
  </w:num>
  <w:num w:numId="8">
    <w:abstractNumId w:val="7"/>
  </w:num>
  <w:num w:numId="9">
    <w:abstractNumId w:val="9"/>
  </w:num>
  <w:num w:numId="10">
    <w:abstractNumId w:val="7"/>
  </w:num>
  <w:num w:numId="11">
    <w:abstractNumId w:val="12"/>
  </w:num>
  <w:num w:numId="12">
    <w:abstractNumId w:val="10"/>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2D09"/>
    <w:rsid w:val="00047144"/>
    <w:rsid w:val="000712D2"/>
    <w:rsid w:val="00090E7E"/>
    <w:rsid w:val="000B5B26"/>
    <w:rsid w:val="001013F3"/>
    <w:rsid w:val="001413B2"/>
    <w:rsid w:val="0017264A"/>
    <w:rsid w:val="00222474"/>
    <w:rsid w:val="002345D4"/>
    <w:rsid w:val="002A5D14"/>
    <w:rsid w:val="002C6C03"/>
    <w:rsid w:val="00320F16"/>
    <w:rsid w:val="0033236A"/>
    <w:rsid w:val="0033726C"/>
    <w:rsid w:val="00337562"/>
    <w:rsid w:val="00366B4F"/>
    <w:rsid w:val="003D5814"/>
    <w:rsid w:val="003F68E7"/>
    <w:rsid w:val="00417E1E"/>
    <w:rsid w:val="00462D09"/>
    <w:rsid w:val="004A381B"/>
    <w:rsid w:val="004C51D6"/>
    <w:rsid w:val="004F7290"/>
    <w:rsid w:val="005511B3"/>
    <w:rsid w:val="00557766"/>
    <w:rsid w:val="005C4779"/>
    <w:rsid w:val="005F465D"/>
    <w:rsid w:val="005F5C70"/>
    <w:rsid w:val="006020F0"/>
    <w:rsid w:val="0063138D"/>
    <w:rsid w:val="0063391A"/>
    <w:rsid w:val="00633F69"/>
    <w:rsid w:val="006561CA"/>
    <w:rsid w:val="006572CB"/>
    <w:rsid w:val="006A0B79"/>
    <w:rsid w:val="00717BC3"/>
    <w:rsid w:val="007214DC"/>
    <w:rsid w:val="00765328"/>
    <w:rsid w:val="0076624F"/>
    <w:rsid w:val="007B5993"/>
    <w:rsid w:val="007D6580"/>
    <w:rsid w:val="007F34FB"/>
    <w:rsid w:val="00863413"/>
    <w:rsid w:val="00866388"/>
    <w:rsid w:val="00891983"/>
    <w:rsid w:val="00926E20"/>
    <w:rsid w:val="0098329C"/>
    <w:rsid w:val="0099155C"/>
    <w:rsid w:val="009A5241"/>
    <w:rsid w:val="009C5730"/>
    <w:rsid w:val="009E0176"/>
    <w:rsid w:val="009F2A30"/>
    <w:rsid w:val="00A4631A"/>
    <w:rsid w:val="00A745E0"/>
    <w:rsid w:val="00AA1CBB"/>
    <w:rsid w:val="00AD2FD9"/>
    <w:rsid w:val="00AF7CF2"/>
    <w:rsid w:val="00B01794"/>
    <w:rsid w:val="00B56949"/>
    <w:rsid w:val="00B64D68"/>
    <w:rsid w:val="00C044DE"/>
    <w:rsid w:val="00C1409F"/>
    <w:rsid w:val="00C96BA3"/>
    <w:rsid w:val="00D46C23"/>
    <w:rsid w:val="00DC08E9"/>
    <w:rsid w:val="00DC41D9"/>
    <w:rsid w:val="00E507C8"/>
    <w:rsid w:val="00E755DC"/>
    <w:rsid w:val="00E916D4"/>
    <w:rsid w:val="00E9253E"/>
    <w:rsid w:val="00E9425C"/>
    <w:rsid w:val="00ED44EB"/>
    <w:rsid w:val="00ED7C14"/>
    <w:rsid w:val="00F20305"/>
    <w:rsid w:val="00F85479"/>
    <w:rsid w:val="00FB214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05"/>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4D6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4D68"/>
    <w:rPr>
      <w:rFonts w:cs="Times New Roman"/>
    </w:rPr>
  </w:style>
  <w:style w:type="paragraph" w:styleId="Footer">
    <w:name w:val="footer"/>
    <w:basedOn w:val="Normal"/>
    <w:link w:val="FooterChar"/>
    <w:uiPriority w:val="99"/>
    <w:rsid w:val="00B64D6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4D68"/>
    <w:rPr>
      <w:rFonts w:cs="Times New Roman"/>
    </w:rPr>
  </w:style>
  <w:style w:type="paragraph" w:styleId="BalloonText">
    <w:name w:val="Balloon Text"/>
    <w:basedOn w:val="Normal"/>
    <w:link w:val="BalloonTextChar"/>
    <w:uiPriority w:val="99"/>
    <w:semiHidden/>
    <w:rsid w:val="007F3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F34FB"/>
    <w:rPr>
      <w:rFonts w:ascii="Segoe UI" w:hAnsi="Segoe UI" w:cs="Segoe UI"/>
      <w:sz w:val="18"/>
      <w:szCs w:val="18"/>
    </w:rPr>
  </w:style>
  <w:style w:type="paragraph" w:styleId="NoSpacing">
    <w:name w:val="No Spacing"/>
    <w:link w:val="NoSpacingChar"/>
    <w:uiPriority w:val="99"/>
    <w:qFormat/>
    <w:rsid w:val="00A4631A"/>
    <w:rPr>
      <w:rFonts w:eastAsia="Times New Roman"/>
    </w:rPr>
  </w:style>
  <w:style w:type="character" w:customStyle="1" w:styleId="NoSpacingChar">
    <w:name w:val="No Spacing Char"/>
    <w:basedOn w:val="DefaultParagraphFont"/>
    <w:link w:val="NoSpacing"/>
    <w:uiPriority w:val="99"/>
    <w:locked/>
    <w:rsid w:val="00A4631A"/>
    <w:rPr>
      <w:rFonts w:eastAsia="Times New Roman" w:cs="Times New Roman"/>
      <w:sz w:val="22"/>
      <w:szCs w:val="22"/>
      <w:lang w:val="en-US" w:eastAsia="en-US" w:bidi="ar-SA"/>
    </w:rPr>
  </w:style>
  <w:style w:type="paragraph" w:styleId="ListParagraph">
    <w:name w:val="List Paragraph"/>
    <w:basedOn w:val="Normal"/>
    <w:uiPriority w:val="99"/>
    <w:qFormat/>
    <w:rsid w:val="007D6580"/>
    <w:pPr>
      <w:ind w:left="720"/>
      <w:contextualSpacing/>
    </w:pPr>
  </w:style>
  <w:style w:type="paragraph" w:styleId="ListBullet">
    <w:name w:val="List Bullet"/>
    <w:basedOn w:val="Normal"/>
    <w:uiPriority w:val="99"/>
    <w:rsid w:val="005C4779"/>
    <w:pPr>
      <w:numPr>
        <w:numId w:val="6"/>
      </w:numPr>
      <w:tabs>
        <w:tab w:val="clear" w:pos="720"/>
        <w:tab w:val="num" w:pos="360"/>
      </w:tabs>
      <w:ind w:left="360"/>
    </w:pPr>
  </w:style>
  <w:style w:type="paragraph" w:styleId="ListBullet2">
    <w:name w:val="List Bullet 2"/>
    <w:basedOn w:val="Normal"/>
    <w:uiPriority w:val="99"/>
    <w:rsid w:val="005C4779"/>
    <w:pPr>
      <w:numPr>
        <w:numId w:val="7"/>
      </w:numPr>
      <w:tabs>
        <w:tab w:val="clear" w:pos="360"/>
        <w:tab w:val="num" w:pos="720"/>
      </w:tabs>
      <w:ind w:left="720"/>
    </w:pPr>
  </w:style>
</w:styles>
</file>

<file path=word/webSettings.xml><?xml version="1.0" encoding="utf-8"?>
<w:webSettings xmlns:r="http://schemas.openxmlformats.org/officeDocument/2006/relationships" xmlns:w="http://schemas.openxmlformats.org/wordprocessingml/2006/main">
  <w:divs>
    <w:div w:id="7473894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2</Pages>
  <Words>307</Words>
  <Characters>1754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 our farm and the environment</dc:title>
  <dc:subject/>
  <dc:creator>April Hepokoski</dc:creator>
  <cp:keywords/>
  <dc:description/>
  <cp:lastModifiedBy>Joanna</cp:lastModifiedBy>
  <cp:revision>4</cp:revision>
  <cp:lastPrinted>2019-04-09T18:16:00Z</cp:lastPrinted>
  <dcterms:created xsi:type="dcterms:W3CDTF">2019-04-11T19:38:00Z</dcterms:created>
  <dcterms:modified xsi:type="dcterms:W3CDTF">2019-04-11T19:44:00Z</dcterms:modified>
</cp:coreProperties>
</file>